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BB39C4" w14:textId="77777777" w:rsidR="00034FFF" w:rsidRDefault="00034FFF" w:rsidP="00C715CE">
      <w:pPr>
        <w:pStyle w:val="Title"/>
        <w:jc w:val="center"/>
        <w:rPr>
          <w:rFonts w:asciiTheme="minorHAnsi" w:hAnsiTheme="minorHAnsi" w:cstheme="minorHAnsi"/>
          <w:sz w:val="48"/>
          <w:szCs w:val="48"/>
        </w:rPr>
      </w:pPr>
    </w:p>
    <w:p w14:paraId="0875C337" w14:textId="4A585BEC" w:rsidR="00E44955" w:rsidRDefault="00E44955" w:rsidP="00E44955">
      <w:r>
        <w:t>Parton Parish Council has a vacancy for a part-time Clerk and Responsible Financial Officer. Rate of pay is SCP 7 – 12, £12.63 per hour - £13.73 per hour, dependent on experience. Hours are 6 per week. Mainly working from home, except for the Council meeting on the second Friday of every month, excluding August. Experience is preferred and would ideally suit an existing Clerk looking for additional work, although training would be given to the right candidate. A Council laptop is provided. The position is to commence from February 1</w:t>
      </w:r>
      <w:r w:rsidR="00F808DB" w:rsidRPr="00E44955">
        <w:rPr>
          <w:vertAlign w:val="superscript"/>
        </w:rPr>
        <w:t>st</w:t>
      </w:r>
      <w:r w:rsidR="00F808DB">
        <w:t>,</w:t>
      </w:r>
      <w:r>
        <w:t xml:space="preserve"> although this may be earlier by mutual agreement.</w:t>
      </w:r>
    </w:p>
    <w:p w14:paraId="112D6AC3" w14:textId="3BFD95DF" w:rsidR="00E44955" w:rsidRPr="00E44955" w:rsidRDefault="00E44955" w:rsidP="00E44955">
      <w:r>
        <w:t xml:space="preserve">A job description is available from </w:t>
      </w:r>
      <w:hyperlink r:id="rId7" w:history="1">
        <w:r w:rsidRPr="001A14B3">
          <w:rPr>
            <w:rStyle w:val="Hyperlink"/>
          </w:rPr>
          <w:t>partonclerk@gmail.com</w:t>
        </w:r>
      </w:hyperlink>
      <w:r>
        <w:t xml:space="preserve"> If you would like to discuss the vacancy, please feel free to contact the Clerk, Jane Coltman, on 07977 339928. Please apply by submitting your CV with a covering letter, explaining why you would be suitable for the job, to the Clerk. Closing date for applications is 2</w:t>
      </w:r>
      <w:r w:rsidRPr="00E44955">
        <w:rPr>
          <w:vertAlign w:val="superscript"/>
        </w:rPr>
        <w:t>nd</w:t>
      </w:r>
      <w:r>
        <w:t xml:space="preserve"> January 2024. Interviews to be held shortly afterwards. </w:t>
      </w:r>
    </w:p>
    <w:p w14:paraId="49A3CCC6" w14:textId="77777777" w:rsidR="00C715CE" w:rsidRPr="00C715CE" w:rsidRDefault="00C715CE" w:rsidP="00C715CE">
      <w:pPr>
        <w:jc w:val="right"/>
      </w:pPr>
    </w:p>
    <w:sectPr w:rsidR="00C715CE" w:rsidRPr="00C715CE">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478291" w14:textId="77777777" w:rsidR="00730F0D" w:rsidRDefault="00730F0D" w:rsidP="00C715CE">
      <w:pPr>
        <w:spacing w:after="0" w:line="240" w:lineRule="auto"/>
      </w:pPr>
      <w:r>
        <w:separator/>
      </w:r>
    </w:p>
  </w:endnote>
  <w:endnote w:type="continuationSeparator" w:id="0">
    <w:p w14:paraId="102A304B" w14:textId="77777777" w:rsidR="00730F0D" w:rsidRDefault="00730F0D" w:rsidP="00C715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24C244" w14:textId="77777777" w:rsidR="00C715CE" w:rsidRDefault="00C715CE">
    <w:pPr>
      <w:pStyle w:val="Footer"/>
    </w:pPr>
    <w:r>
      <w:ptab w:relativeTo="margin" w:alignment="center" w:leader="none"/>
    </w:r>
    <w:r>
      <w:t>The Clerk, Parton Parish Council, 54 Gosforth Road, Seascale, Cumbria CA20 1PJ</w:t>
    </w:r>
  </w:p>
  <w:p w14:paraId="153D825F" w14:textId="77777777" w:rsidR="00C715CE" w:rsidRDefault="00C715CE">
    <w:pPr>
      <w:pStyle w:val="Footer"/>
    </w:pPr>
    <w:r>
      <w:ptab w:relativeTo="margin" w:alignment="center" w:leader="none"/>
    </w:r>
    <w:r w:rsidR="001B2683">
      <w:t>Telephone 07977 339928 or email partonclerk@gmail.com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1DF66B" w14:textId="77777777" w:rsidR="00730F0D" w:rsidRDefault="00730F0D" w:rsidP="00C715CE">
      <w:pPr>
        <w:spacing w:after="0" w:line="240" w:lineRule="auto"/>
      </w:pPr>
      <w:r>
        <w:separator/>
      </w:r>
    </w:p>
  </w:footnote>
  <w:footnote w:type="continuationSeparator" w:id="0">
    <w:p w14:paraId="3ECD8E91" w14:textId="77777777" w:rsidR="00730F0D" w:rsidRDefault="00730F0D" w:rsidP="00C715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9A4FD2" w14:textId="77777777" w:rsidR="00C715CE" w:rsidRPr="00C715CE" w:rsidRDefault="00C715CE">
    <w:pPr>
      <w:pStyle w:val="Header"/>
      <w:rPr>
        <w:b/>
        <w:bCs/>
        <w:sz w:val="48"/>
        <w:szCs w:val="48"/>
      </w:rPr>
    </w:pPr>
    <w:r>
      <w:rPr>
        <w:b/>
        <w:bCs/>
        <w:sz w:val="48"/>
        <w:szCs w:val="48"/>
      </w:rPr>
      <w:ptab w:relativeTo="margin" w:alignment="center" w:leader="none"/>
    </w:r>
    <w:r>
      <w:rPr>
        <w:b/>
        <w:bCs/>
        <w:sz w:val="48"/>
        <w:szCs w:val="48"/>
      </w:rPr>
      <w:t>Parton Parish Council</w:t>
    </w:r>
  </w:p>
  <w:p w14:paraId="6BF52A97" w14:textId="77777777" w:rsidR="00C715CE" w:rsidRPr="00C715CE" w:rsidRDefault="00C715CE" w:rsidP="00C715CE">
    <w:pPr>
      <w:pStyle w:val="Title"/>
      <w:jc w:val="center"/>
      <w:rPr>
        <w:rFonts w:asciiTheme="minorHAnsi" w:hAnsiTheme="minorHAnsi"/>
        <w:sz w:val="48"/>
        <w:szCs w:val="4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4955"/>
    <w:rsid w:val="00034FFF"/>
    <w:rsid w:val="000D184B"/>
    <w:rsid w:val="00101ED5"/>
    <w:rsid w:val="001B2683"/>
    <w:rsid w:val="00730F0D"/>
    <w:rsid w:val="008658E7"/>
    <w:rsid w:val="00C715CE"/>
    <w:rsid w:val="00E44955"/>
    <w:rsid w:val="00F808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90B7A"/>
  <w15:chartTrackingRefBased/>
  <w15:docId w15:val="{9BB13283-6600-45E5-8E08-EB23E6E9F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715C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15CE"/>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C715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15CE"/>
  </w:style>
  <w:style w:type="paragraph" w:styleId="Footer">
    <w:name w:val="footer"/>
    <w:basedOn w:val="Normal"/>
    <w:link w:val="FooterChar"/>
    <w:uiPriority w:val="99"/>
    <w:unhideWhenUsed/>
    <w:rsid w:val="00C715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15CE"/>
  </w:style>
  <w:style w:type="character" w:styleId="Hyperlink">
    <w:name w:val="Hyperlink"/>
    <w:basedOn w:val="DefaultParagraphFont"/>
    <w:uiPriority w:val="99"/>
    <w:unhideWhenUsed/>
    <w:rsid w:val="00E44955"/>
    <w:rPr>
      <w:color w:val="0563C1" w:themeColor="hyperlink"/>
      <w:u w:val="single"/>
    </w:rPr>
  </w:style>
  <w:style w:type="character" w:styleId="UnresolvedMention">
    <w:name w:val="Unresolved Mention"/>
    <w:basedOn w:val="DefaultParagraphFont"/>
    <w:uiPriority w:val="99"/>
    <w:semiHidden/>
    <w:unhideWhenUsed/>
    <w:rsid w:val="00E449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artonclerk@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arto\Documents\Custom%20Office%20Templates\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433985-C7A0-48C1-8A72-9373A56498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Letterhead</Template>
  <TotalTime>58</TotalTime>
  <Pages>1</Pages>
  <Words>152</Words>
  <Characters>873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parto</dc:creator>
  <cp:keywords/>
  <dc:description/>
  <cp:lastModifiedBy>Jane Coltman</cp:lastModifiedBy>
  <cp:revision>3</cp:revision>
  <dcterms:created xsi:type="dcterms:W3CDTF">2023-12-07T20:55:00Z</dcterms:created>
  <dcterms:modified xsi:type="dcterms:W3CDTF">2023-12-07T22:43:00Z</dcterms:modified>
</cp:coreProperties>
</file>