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3B8" w:rsidRDefault="00B234A7" w:rsidP="00E67074">
      <w:pPr>
        <w:spacing w:after="0"/>
        <w:jc w:val="both"/>
      </w:pPr>
      <w:r>
        <w:t>P</w:t>
      </w:r>
      <w:r w:rsidR="006349F7">
        <w:t>arton Parish Council</w:t>
      </w:r>
    </w:p>
    <w:p w:rsidR="006349F7" w:rsidRDefault="006349F7" w:rsidP="00E67074">
      <w:pPr>
        <w:spacing w:after="0"/>
        <w:jc w:val="both"/>
      </w:pPr>
      <w:proofErr w:type="gramStart"/>
      <w:r>
        <w:t>c/o</w:t>
      </w:r>
      <w:proofErr w:type="gramEnd"/>
      <w:r>
        <w:t xml:space="preserve"> Jane </w:t>
      </w:r>
      <w:proofErr w:type="spellStart"/>
      <w:r>
        <w:t>Coltman</w:t>
      </w:r>
      <w:proofErr w:type="spellEnd"/>
    </w:p>
    <w:p w:rsidR="006349F7" w:rsidRDefault="006349F7" w:rsidP="00E67074">
      <w:pPr>
        <w:spacing w:after="0"/>
        <w:jc w:val="both"/>
      </w:pPr>
      <w:r>
        <w:t>54 Gosforth Road</w:t>
      </w:r>
    </w:p>
    <w:p w:rsidR="006349F7" w:rsidRDefault="006349F7" w:rsidP="00E67074">
      <w:pPr>
        <w:spacing w:after="0"/>
        <w:jc w:val="both"/>
      </w:pPr>
      <w:r>
        <w:t>Seascale</w:t>
      </w:r>
    </w:p>
    <w:p w:rsidR="006349F7" w:rsidRDefault="006349F7" w:rsidP="00E67074">
      <w:pPr>
        <w:spacing w:after="0"/>
        <w:jc w:val="both"/>
      </w:pPr>
      <w:r>
        <w:t>Cumbria</w:t>
      </w:r>
      <w:r w:rsidR="00654A9A">
        <w:t xml:space="preserve">       </w:t>
      </w:r>
      <w:r>
        <w:t>CA20 1PJ</w:t>
      </w:r>
    </w:p>
    <w:p w:rsidR="00E8451B" w:rsidRDefault="00E8451B" w:rsidP="00E67074">
      <w:pPr>
        <w:spacing w:after="0"/>
        <w:jc w:val="both"/>
      </w:pPr>
    </w:p>
    <w:p w:rsidR="00823E24" w:rsidRDefault="00B234A7" w:rsidP="00E67074">
      <w:pPr>
        <w:spacing w:after="0"/>
        <w:jc w:val="both"/>
      </w:pPr>
      <w:r>
        <w:t>17</w:t>
      </w:r>
      <w:r w:rsidRPr="00B234A7">
        <w:rPr>
          <w:vertAlign w:val="superscript"/>
        </w:rPr>
        <w:t>th</w:t>
      </w:r>
      <w:r>
        <w:t xml:space="preserve"> </w:t>
      </w:r>
      <w:r w:rsidR="004E7F01">
        <w:t>July 2020</w:t>
      </w:r>
      <w:r w:rsidR="00823E24">
        <w:tab/>
      </w:r>
      <w:r w:rsidR="00823E24">
        <w:tab/>
      </w:r>
      <w:r w:rsidR="00823E24">
        <w:tab/>
      </w:r>
      <w:r w:rsidR="00823E24">
        <w:tab/>
      </w:r>
      <w:r w:rsidR="00EB269C">
        <w:tab/>
      </w:r>
      <w:r w:rsidR="00C722D5">
        <w:tab/>
      </w:r>
      <w:r w:rsidR="00D6310C">
        <w:tab/>
      </w:r>
      <w:r w:rsidR="00DB054D">
        <w:tab/>
      </w:r>
      <w:r w:rsidR="006349F7">
        <w:rPr>
          <w:rFonts w:ascii="Calibri" w:hAnsi="Calibri" w:cs="Calibri"/>
          <w:b/>
        </w:rPr>
        <w:t>Quote Ref. 02295</w:t>
      </w:r>
      <w:r w:rsidR="009B1C51">
        <w:rPr>
          <w:rFonts w:ascii="Calibri" w:hAnsi="Calibri" w:cs="Calibri"/>
          <w:b/>
        </w:rPr>
        <w:t>.QUO</w:t>
      </w:r>
    </w:p>
    <w:p w:rsidR="00823E24" w:rsidRDefault="00823E24" w:rsidP="00E67074">
      <w:pPr>
        <w:spacing w:after="0"/>
        <w:jc w:val="both"/>
      </w:pPr>
    </w:p>
    <w:p w:rsidR="00823E24" w:rsidRPr="00823E24" w:rsidRDefault="00DE77AA" w:rsidP="00823E24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  <w:r>
        <w:rPr>
          <w:rFonts w:ascii="Calibri" w:eastAsia="Times New Roman" w:hAnsi="Calibri" w:cs="Calibri"/>
          <w:snapToGrid w:val="0"/>
          <w:szCs w:val="20"/>
        </w:rPr>
        <w:t>Dear Jane</w:t>
      </w:r>
    </w:p>
    <w:p w:rsidR="00823E24" w:rsidRPr="00823E24" w:rsidRDefault="00823E24" w:rsidP="00823E24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</w:p>
    <w:p w:rsidR="00823E24" w:rsidRDefault="00A01F49" w:rsidP="00823E24">
      <w:pPr>
        <w:widowControl w:val="0"/>
        <w:spacing w:after="0"/>
        <w:rPr>
          <w:rFonts w:ascii="Calibri" w:eastAsia="Times New Roman" w:hAnsi="Calibri" w:cs="Calibri"/>
          <w:b/>
          <w:snapToGrid w:val="0"/>
          <w:szCs w:val="20"/>
          <w:u w:val="single"/>
        </w:rPr>
      </w:pPr>
      <w:r w:rsidRPr="00823E24">
        <w:rPr>
          <w:rFonts w:ascii="Calibri" w:eastAsia="Times New Roman" w:hAnsi="Calibri" w:cs="Calibri"/>
          <w:b/>
          <w:snapToGrid w:val="0"/>
          <w:szCs w:val="20"/>
          <w:u w:val="single"/>
        </w:rPr>
        <w:t>Subject: -</w:t>
      </w:r>
      <w:r w:rsidR="00DE77AA">
        <w:rPr>
          <w:rFonts w:ascii="Calibri" w:eastAsia="Times New Roman" w:hAnsi="Calibri" w:cs="Calibri"/>
          <w:b/>
          <w:snapToGrid w:val="0"/>
          <w:szCs w:val="20"/>
          <w:u w:val="single"/>
        </w:rPr>
        <w:t xml:space="preserve"> Quotation for various repairs to Play Area</w:t>
      </w:r>
    </w:p>
    <w:p w:rsidR="00823E24" w:rsidRPr="00823E24" w:rsidRDefault="00823E24" w:rsidP="00823E24">
      <w:pPr>
        <w:widowControl w:val="0"/>
        <w:spacing w:after="0"/>
        <w:rPr>
          <w:rFonts w:ascii="Calibri" w:eastAsia="Times New Roman" w:hAnsi="Calibri" w:cs="Calibri"/>
          <w:bCs/>
          <w:snapToGrid w:val="0"/>
          <w:szCs w:val="20"/>
        </w:rPr>
      </w:pPr>
    </w:p>
    <w:p w:rsidR="00823E24" w:rsidRDefault="00823E24" w:rsidP="00823E24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  <w:r w:rsidRPr="00823E24">
        <w:rPr>
          <w:rFonts w:ascii="Calibri" w:eastAsia="Times New Roman" w:hAnsi="Calibri" w:cs="Calibri"/>
          <w:snapToGrid w:val="0"/>
          <w:szCs w:val="20"/>
        </w:rPr>
        <w:t xml:space="preserve">I have pleasure in submitting the following </w:t>
      </w:r>
      <w:r w:rsidR="00DE77AA">
        <w:rPr>
          <w:rFonts w:ascii="Calibri" w:eastAsia="Times New Roman" w:hAnsi="Calibri" w:cs="Calibri"/>
          <w:snapToGrid w:val="0"/>
          <w:szCs w:val="20"/>
        </w:rPr>
        <w:t>quotation</w:t>
      </w:r>
      <w:r w:rsidR="00A01F49">
        <w:rPr>
          <w:rFonts w:ascii="Calibri" w:eastAsia="Times New Roman" w:hAnsi="Calibri" w:cs="Calibri"/>
          <w:snapToGrid w:val="0"/>
          <w:szCs w:val="20"/>
        </w:rPr>
        <w:t>: -</w:t>
      </w:r>
    </w:p>
    <w:p w:rsidR="00F55918" w:rsidRDefault="00F55918" w:rsidP="00C722D5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</w:p>
    <w:p w:rsidR="00DE77AA" w:rsidRDefault="00DE77AA" w:rsidP="00C722D5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  <w:r>
        <w:rPr>
          <w:rFonts w:ascii="Calibri" w:eastAsia="Times New Roman" w:hAnsi="Calibri" w:cs="Calibri"/>
          <w:b/>
          <w:snapToGrid w:val="0"/>
          <w:szCs w:val="20"/>
          <w:u w:val="single"/>
        </w:rPr>
        <w:t>Item 1</w:t>
      </w:r>
    </w:p>
    <w:p w:rsidR="00DE77AA" w:rsidRDefault="00DE77AA" w:rsidP="00C722D5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</w:p>
    <w:p w:rsidR="00DE77AA" w:rsidRDefault="00DE77AA" w:rsidP="00C722D5">
      <w:pPr>
        <w:widowControl w:val="0"/>
        <w:spacing w:after="0"/>
        <w:jc w:val="both"/>
        <w:rPr>
          <w:rFonts w:ascii="Calibri" w:eastAsia="Times New Roman" w:hAnsi="Calibri" w:cs="Calibri"/>
          <w:b/>
          <w:snapToGrid w:val="0"/>
          <w:szCs w:val="20"/>
        </w:rPr>
      </w:pPr>
      <w:r>
        <w:rPr>
          <w:rFonts w:ascii="Calibri" w:eastAsia="Times New Roman" w:hAnsi="Calibri" w:cs="Calibri"/>
          <w:snapToGrid w:val="0"/>
          <w:szCs w:val="20"/>
        </w:rPr>
        <w:t xml:space="preserve">Repairs to </w:t>
      </w:r>
      <w:proofErr w:type="spellStart"/>
      <w:r>
        <w:rPr>
          <w:rFonts w:ascii="Calibri" w:eastAsia="Times New Roman" w:hAnsi="Calibri" w:cs="Calibri"/>
          <w:snapToGrid w:val="0"/>
          <w:szCs w:val="20"/>
        </w:rPr>
        <w:t>Gaitor</w:t>
      </w:r>
      <w:proofErr w:type="spellEnd"/>
      <w:r w:rsidR="000552E6">
        <w:rPr>
          <w:rFonts w:ascii="Calibri" w:eastAsia="Times New Roman" w:hAnsi="Calibri" w:cs="Calibri"/>
          <w:snapToGrid w:val="0"/>
          <w:szCs w:val="20"/>
        </w:rPr>
        <w:t xml:space="preserve"> mob</w:t>
      </w:r>
      <w:r>
        <w:rPr>
          <w:rFonts w:ascii="Calibri" w:eastAsia="Times New Roman" w:hAnsi="Calibri" w:cs="Calibri"/>
          <w:snapToGrid w:val="0"/>
          <w:szCs w:val="20"/>
        </w:rPr>
        <w:tab/>
      </w:r>
      <w:proofErr w:type="spellStart"/>
      <w:r w:rsidR="00B234A7">
        <w:rPr>
          <w:rFonts w:ascii="Calibri" w:eastAsia="Times New Roman" w:hAnsi="Calibri" w:cs="Calibri"/>
          <w:snapToGrid w:val="0"/>
          <w:szCs w:val="20"/>
        </w:rPr>
        <w:t>ilus</w:t>
      </w:r>
      <w:proofErr w:type="spellEnd"/>
      <w:r w:rsidR="00B234A7">
        <w:rPr>
          <w:rFonts w:ascii="Calibri" w:eastAsia="Times New Roman" w:hAnsi="Calibri" w:cs="Calibri"/>
          <w:snapToGrid w:val="0"/>
          <w:szCs w:val="20"/>
        </w:rPr>
        <w:tab/>
      </w:r>
      <w:r w:rsidR="00B234A7">
        <w:rPr>
          <w:rFonts w:ascii="Calibri" w:eastAsia="Times New Roman" w:hAnsi="Calibri" w:cs="Calibri"/>
          <w:snapToGrid w:val="0"/>
          <w:szCs w:val="20"/>
        </w:rPr>
        <w:tab/>
      </w:r>
      <w:r w:rsidRPr="00DE77AA">
        <w:rPr>
          <w:rFonts w:ascii="Calibri" w:eastAsia="Times New Roman" w:hAnsi="Calibri" w:cs="Calibri"/>
          <w:b/>
          <w:snapToGrid w:val="0"/>
          <w:szCs w:val="20"/>
        </w:rPr>
        <w:t>Total Price = £656.61</w:t>
      </w:r>
      <w:r>
        <w:rPr>
          <w:rFonts w:ascii="Calibri" w:eastAsia="Times New Roman" w:hAnsi="Calibri" w:cs="Calibri"/>
          <w:b/>
          <w:snapToGrid w:val="0"/>
          <w:szCs w:val="20"/>
        </w:rPr>
        <w:t xml:space="preserve"> excluding vat</w:t>
      </w:r>
    </w:p>
    <w:p w:rsidR="00DE77AA" w:rsidRDefault="00DE77AA" w:rsidP="00C722D5">
      <w:pPr>
        <w:widowControl w:val="0"/>
        <w:spacing w:after="0"/>
        <w:jc w:val="both"/>
        <w:rPr>
          <w:rFonts w:ascii="Calibri" w:eastAsia="Times New Roman" w:hAnsi="Calibri" w:cs="Calibri"/>
          <w:b/>
          <w:snapToGrid w:val="0"/>
          <w:szCs w:val="20"/>
        </w:rPr>
      </w:pPr>
    </w:p>
    <w:p w:rsidR="00DE77AA" w:rsidRDefault="00DE77AA" w:rsidP="00C722D5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  <w:r>
        <w:rPr>
          <w:rFonts w:ascii="Calibri" w:eastAsia="Times New Roman" w:hAnsi="Calibri" w:cs="Calibri"/>
          <w:b/>
          <w:snapToGrid w:val="0"/>
          <w:szCs w:val="20"/>
          <w:u w:val="single"/>
        </w:rPr>
        <w:t>Item 2</w:t>
      </w:r>
    </w:p>
    <w:p w:rsidR="00DE77AA" w:rsidRDefault="00DE77AA" w:rsidP="00C722D5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</w:p>
    <w:p w:rsidR="00DE77AA" w:rsidRDefault="000552E6" w:rsidP="00C722D5">
      <w:pPr>
        <w:widowControl w:val="0"/>
        <w:spacing w:after="0"/>
        <w:jc w:val="both"/>
        <w:rPr>
          <w:rFonts w:ascii="Calibri" w:eastAsia="Times New Roman" w:hAnsi="Calibri" w:cs="Calibri"/>
          <w:b/>
          <w:snapToGrid w:val="0"/>
          <w:szCs w:val="20"/>
        </w:rPr>
      </w:pPr>
      <w:r>
        <w:rPr>
          <w:rFonts w:ascii="Calibri" w:eastAsia="Times New Roman" w:hAnsi="Calibri" w:cs="Calibri"/>
          <w:snapToGrid w:val="0"/>
          <w:szCs w:val="20"/>
        </w:rPr>
        <w:t xml:space="preserve">Replace handle on </w:t>
      </w:r>
      <w:proofErr w:type="spellStart"/>
      <w:r>
        <w:rPr>
          <w:rFonts w:ascii="Calibri" w:eastAsia="Times New Roman" w:hAnsi="Calibri" w:cs="Calibri"/>
          <w:snapToGrid w:val="0"/>
          <w:szCs w:val="20"/>
        </w:rPr>
        <w:t>mob</w:t>
      </w:r>
      <w:r w:rsidR="00B234A7">
        <w:rPr>
          <w:rFonts w:ascii="Calibri" w:eastAsia="Times New Roman" w:hAnsi="Calibri" w:cs="Calibri"/>
          <w:snapToGrid w:val="0"/>
          <w:szCs w:val="20"/>
        </w:rPr>
        <w:t>ilus</w:t>
      </w:r>
      <w:proofErr w:type="spellEnd"/>
      <w:r w:rsidR="00B234A7">
        <w:rPr>
          <w:rFonts w:ascii="Calibri" w:eastAsia="Times New Roman" w:hAnsi="Calibri" w:cs="Calibri"/>
          <w:snapToGrid w:val="0"/>
          <w:szCs w:val="20"/>
        </w:rPr>
        <w:tab/>
      </w:r>
      <w:r w:rsidR="00B234A7">
        <w:rPr>
          <w:rFonts w:ascii="Calibri" w:eastAsia="Times New Roman" w:hAnsi="Calibri" w:cs="Calibri"/>
          <w:snapToGrid w:val="0"/>
          <w:szCs w:val="20"/>
        </w:rPr>
        <w:tab/>
      </w:r>
      <w:r w:rsidR="00B234A7" w:rsidRPr="00B234A7">
        <w:rPr>
          <w:rFonts w:ascii="Calibri" w:eastAsia="Times New Roman" w:hAnsi="Calibri" w:cs="Calibri"/>
          <w:b/>
          <w:snapToGrid w:val="0"/>
          <w:szCs w:val="20"/>
        </w:rPr>
        <w:t>Total Price = £297.40 excluding vat</w:t>
      </w:r>
    </w:p>
    <w:p w:rsidR="00B234A7" w:rsidRDefault="00B234A7" w:rsidP="00C722D5">
      <w:pPr>
        <w:widowControl w:val="0"/>
        <w:spacing w:after="0"/>
        <w:jc w:val="both"/>
        <w:rPr>
          <w:rFonts w:ascii="Calibri" w:eastAsia="Times New Roman" w:hAnsi="Calibri" w:cs="Calibri"/>
          <w:b/>
          <w:snapToGrid w:val="0"/>
          <w:szCs w:val="20"/>
        </w:rPr>
      </w:pPr>
    </w:p>
    <w:p w:rsidR="00B234A7" w:rsidRDefault="00B234A7" w:rsidP="00C722D5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  <w:r>
        <w:rPr>
          <w:rFonts w:ascii="Calibri" w:eastAsia="Times New Roman" w:hAnsi="Calibri" w:cs="Calibri"/>
          <w:b/>
          <w:snapToGrid w:val="0"/>
          <w:szCs w:val="20"/>
          <w:u w:val="single"/>
        </w:rPr>
        <w:t>Item 3</w:t>
      </w:r>
    </w:p>
    <w:p w:rsidR="00B234A7" w:rsidRDefault="00B234A7" w:rsidP="00C722D5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</w:p>
    <w:p w:rsidR="00B234A7" w:rsidRDefault="00B234A7" w:rsidP="00C722D5">
      <w:pPr>
        <w:widowControl w:val="0"/>
        <w:spacing w:after="0"/>
        <w:jc w:val="both"/>
        <w:rPr>
          <w:rFonts w:ascii="Calibri" w:eastAsia="Times New Roman" w:hAnsi="Calibri" w:cs="Calibri"/>
          <w:b/>
          <w:snapToGrid w:val="0"/>
          <w:szCs w:val="20"/>
        </w:rPr>
      </w:pPr>
      <w:r>
        <w:rPr>
          <w:rFonts w:ascii="Calibri" w:eastAsia="Times New Roman" w:hAnsi="Calibri" w:cs="Calibri"/>
          <w:snapToGrid w:val="0"/>
          <w:szCs w:val="20"/>
        </w:rPr>
        <w:t>Change cradle seat</w:t>
      </w:r>
      <w:r>
        <w:rPr>
          <w:rFonts w:ascii="Calibri" w:eastAsia="Times New Roman" w:hAnsi="Calibri" w:cs="Calibri"/>
          <w:snapToGrid w:val="0"/>
          <w:szCs w:val="20"/>
        </w:rPr>
        <w:tab/>
      </w:r>
      <w:r>
        <w:rPr>
          <w:rFonts w:ascii="Calibri" w:eastAsia="Times New Roman" w:hAnsi="Calibri" w:cs="Calibri"/>
          <w:snapToGrid w:val="0"/>
          <w:szCs w:val="20"/>
        </w:rPr>
        <w:tab/>
      </w:r>
      <w:r>
        <w:rPr>
          <w:rFonts w:ascii="Calibri" w:eastAsia="Times New Roman" w:hAnsi="Calibri" w:cs="Calibri"/>
          <w:snapToGrid w:val="0"/>
          <w:szCs w:val="20"/>
        </w:rPr>
        <w:tab/>
      </w:r>
      <w:r w:rsidRPr="00B234A7">
        <w:rPr>
          <w:rFonts w:ascii="Calibri" w:eastAsia="Times New Roman" w:hAnsi="Calibri" w:cs="Calibri"/>
          <w:b/>
          <w:snapToGrid w:val="0"/>
          <w:szCs w:val="20"/>
        </w:rPr>
        <w:t>Total Price = £182.42 excluding</w:t>
      </w:r>
      <w:r>
        <w:rPr>
          <w:rFonts w:ascii="Calibri" w:eastAsia="Times New Roman" w:hAnsi="Calibri" w:cs="Calibri"/>
          <w:b/>
          <w:snapToGrid w:val="0"/>
          <w:szCs w:val="20"/>
        </w:rPr>
        <w:t xml:space="preserve"> vat</w:t>
      </w:r>
    </w:p>
    <w:p w:rsidR="00B234A7" w:rsidRDefault="00B234A7" w:rsidP="00C722D5">
      <w:pPr>
        <w:widowControl w:val="0"/>
        <w:spacing w:after="0"/>
        <w:jc w:val="both"/>
        <w:rPr>
          <w:rFonts w:ascii="Calibri" w:eastAsia="Times New Roman" w:hAnsi="Calibri" w:cs="Calibri"/>
          <w:b/>
          <w:snapToGrid w:val="0"/>
          <w:szCs w:val="20"/>
        </w:rPr>
      </w:pPr>
    </w:p>
    <w:p w:rsidR="00B234A7" w:rsidRDefault="00B234A7" w:rsidP="00C722D5">
      <w:pPr>
        <w:widowControl w:val="0"/>
        <w:spacing w:after="0"/>
        <w:jc w:val="both"/>
        <w:rPr>
          <w:rFonts w:ascii="Calibri" w:eastAsia="Times New Roman" w:hAnsi="Calibri" w:cs="Calibri"/>
          <w:b/>
          <w:snapToGrid w:val="0"/>
          <w:szCs w:val="20"/>
          <w:u w:val="single"/>
        </w:rPr>
      </w:pPr>
      <w:r>
        <w:rPr>
          <w:rFonts w:ascii="Calibri" w:eastAsia="Times New Roman" w:hAnsi="Calibri" w:cs="Calibri"/>
          <w:b/>
          <w:snapToGrid w:val="0"/>
          <w:szCs w:val="20"/>
          <w:u w:val="single"/>
        </w:rPr>
        <w:t>Item 4</w:t>
      </w:r>
    </w:p>
    <w:p w:rsidR="00B234A7" w:rsidRDefault="00B234A7" w:rsidP="00C722D5">
      <w:pPr>
        <w:widowControl w:val="0"/>
        <w:spacing w:after="0"/>
        <w:jc w:val="both"/>
        <w:rPr>
          <w:rFonts w:ascii="Calibri" w:eastAsia="Times New Roman" w:hAnsi="Calibri" w:cs="Calibri"/>
          <w:b/>
          <w:snapToGrid w:val="0"/>
          <w:szCs w:val="20"/>
          <w:u w:val="single"/>
        </w:rPr>
      </w:pPr>
    </w:p>
    <w:p w:rsidR="00B234A7" w:rsidRPr="00B234A7" w:rsidRDefault="00B234A7" w:rsidP="00C722D5">
      <w:pPr>
        <w:widowControl w:val="0"/>
        <w:spacing w:after="0"/>
        <w:jc w:val="both"/>
        <w:rPr>
          <w:rFonts w:ascii="Calibri" w:eastAsia="Times New Roman" w:hAnsi="Calibri" w:cs="Calibri"/>
          <w:b/>
          <w:snapToGrid w:val="0"/>
          <w:szCs w:val="20"/>
        </w:rPr>
      </w:pPr>
      <w:r>
        <w:rPr>
          <w:rFonts w:ascii="Calibri" w:eastAsia="Times New Roman" w:hAnsi="Calibri" w:cs="Calibri"/>
          <w:snapToGrid w:val="0"/>
          <w:szCs w:val="20"/>
        </w:rPr>
        <w:t>Rub down slide runner and paint</w:t>
      </w:r>
      <w:r>
        <w:rPr>
          <w:rFonts w:ascii="Calibri" w:eastAsia="Times New Roman" w:hAnsi="Calibri" w:cs="Calibri"/>
          <w:snapToGrid w:val="0"/>
          <w:szCs w:val="20"/>
        </w:rPr>
        <w:tab/>
      </w:r>
      <w:r w:rsidRPr="00B234A7">
        <w:rPr>
          <w:rFonts w:ascii="Calibri" w:eastAsia="Times New Roman" w:hAnsi="Calibri" w:cs="Calibri"/>
          <w:b/>
          <w:snapToGrid w:val="0"/>
          <w:szCs w:val="20"/>
        </w:rPr>
        <w:t>Total Price = £92.36 excluding vat</w:t>
      </w:r>
    </w:p>
    <w:p w:rsidR="00DE77AA" w:rsidRPr="00DE77AA" w:rsidRDefault="00DE77AA" w:rsidP="00C722D5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</w:p>
    <w:p w:rsidR="00EE599E" w:rsidRDefault="00B234A7" w:rsidP="00EE599E">
      <w:pPr>
        <w:widowControl w:val="0"/>
        <w:spacing w:after="0"/>
        <w:jc w:val="both"/>
        <w:rPr>
          <w:rFonts w:ascii="Calibri" w:eastAsia="Times New Roman" w:hAnsi="Calibri" w:cs="Calibri"/>
          <w:b/>
          <w:snapToGrid w:val="0"/>
          <w:szCs w:val="20"/>
        </w:rPr>
      </w:pPr>
      <w:r>
        <w:rPr>
          <w:rFonts w:ascii="Calibri" w:eastAsia="Times New Roman" w:hAnsi="Calibri" w:cs="Calibri"/>
          <w:b/>
          <w:snapToGrid w:val="0"/>
          <w:szCs w:val="20"/>
        </w:rPr>
        <w:t>This looks like it</w:t>
      </w:r>
      <w:r w:rsidR="00654A9A">
        <w:rPr>
          <w:rFonts w:ascii="Calibri" w:eastAsia="Times New Roman" w:hAnsi="Calibri" w:cs="Calibri"/>
          <w:b/>
          <w:snapToGrid w:val="0"/>
          <w:szCs w:val="20"/>
        </w:rPr>
        <w:t>’</w:t>
      </w:r>
      <w:r>
        <w:rPr>
          <w:rFonts w:ascii="Calibri" w:eastAsia="Times New Roman" w:hAnsi="Calibri" w:cs="Calibri"/>
          <w:b/>
          <w:snapToGrid w:val="0"/>
          <w:szCs w:val="20"/>
        </w:rPr>
        <w:t xml:space="preserve">s rusted through badly </w:t>
      </w:r>
      <w:r w:rsidR="00654A9A">
        <w:rPr>
          <w:rFonts w:ascii="Calibri" w:eastAsia="Times New Roman" w:hAnsi="Calibri" w:cs="Calibri"/>
          <w:b/>
          <w:snapToGrid w:val="0"/>
          <w:szCs w:val="20"/>
        </w:rPr>
        <w:t>so may need fully replaced</w:t>
      </w:r>
      <w:r>
        <w:rPr>
          <w:rFonts w:ascii="Calibri" w:eastAsia="Times New Roman" w:hAnsi="Calibri" w:cs="Calibri"/>
          <w:b/>
          <w:snapToGrid w:val="0"/>
          <w:szCs w:val="20"/>
        </w:rPr>
        <w:t xml:space="preserve"> soon, I am sorting a price for a unit</w:t>
      </w:r>
    </w:p>
    <w:p w:rsidR="004C1DA0" w:rsidRDefault="004C1DA0" w:rsidP="00EE599E">
      <w:pPr>
        <w:widowControl w:val="0"/>
        <w:spacing w:after="0"/>
        <w:jc w:val="both"/>
        <w:rPr>
          <w:rFonts w:ascii="Calibri" w:eastAsia="Times New Roman" w:hAnsi="Calibri" w:cs="Calibri"/>
          <w:b/>
          <w:snapToGrid w:val="0"/>
          <w:szCs w:val="20"/>
        </w:rPr>
      </w:pPr>
    </w:p>
    <w:p w:rsidR="00823E24" w:rsidRDefault="00823E24" w:rsidP="00823E24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  <w:r w:rsidRPr="00823E24">
        <w:rPr>
          <w:rFonts w:ascii="Calibri" w:eastAsia="Times New Roman" w:hAnsi="Calibri" w:cs="Calibri"/>
          <w:snapToGrid w:val="0"/>
          <w:szCs w:val="20"/>
        </w:rPr>
        <w:t>If you would like us to carry out this work on your behalf, please confirm in writing to myself.</w:t>
      </w:r>
    </w:p>
    <w:p w:rsidR="00E24BE9" w:rsidRPr="00823E24" w:rsidRDefault="00E24BE9" w:rsidP="00823E24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</w:p>
    <w:p w:rsidR="00823E24" w:rsidRDefault="00823E24" w:rsidP="00823E24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  <w:r w:rsidRPr="00823E24">
        <w:rPr>
          <w:rFonts w:ascii="Calibri" w:eastAsia="Times New Roman" w:hAnsi="Calibri" w:cs="Calibri"/>
          <w:snapToGrid w:val="0"/>
          <w:szCs w:val="20"/>
        </w:rPr>
        <w:t>Yours sincerely</w:t>
      </w:r>
    </w:p>
    <w:p w:rsidR="00823E24" w:rsidRDefault="002C01FC" w:rsidP="00823E24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  <w:r>
        <w:rPr>
          <w:rFonts w:ascii="Calibri" w:eastAsia="Times New Roman" w:hAnsi="Calibri" w:cs="Calibri"/>
          <w:noProof/>
          <w:szCs w:val="20"/>
          <w:lang w:eastAsia="en-GB"/>
        </w:rPr>
        <w:drawing>
          <wp:inline distT="0" distB="0" distL="0" distR="0">
            <wp:extent cx="1257300" cy="3581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lan Clement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35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8BE" w:rsidRPr="00823E24" w:rsidRDefault="005C719C" w:rsidP="00823E24">
      <w:pPr>
        <w:keepNext/>
        <w:widowControl w:val="0"/>
        <w:spacing w:after="0"/>
        <w:jc w:val="both"/>
        <w:outlineLvl w:val="2"/>
        <w:rPr>
          <w:rFonts w:ascii="Calibri" w:eastAsia="Times New Roman" w:hAnsi="Calibri" w:cs="Calibri"/>
          <w:b/>
          <w:bCs/>
          <w:snapToGrid w:val="0"/>
          <w:szCs w:val="20"/>
        </w:rPr>
      </w:pPr>
      <w:bookmarkStart w:id="0" w:name="_GoBack"/>
      <w:bookmarkEnd w:id="0"/>
      <w:r>
        <w:rPr>
          <w:rFonts w:ascii="Calibri" w:eastAsia="Times New Roman" w:hAnsi="Calibri" w:cs="Calibri"/>
          <w:b/>
          <w:bCs/>
          <w:snapToGrid w:val="0"/>
          <w:szCs w:val="20"/>
        </w:rPr>
        <w:t>Alan Clements</w:t>
      </w:r>
    </w:p>
    <w:p w:rsidR="00823E24" w:rsidRPr="00823E24" w:rsidRDefault="005C719C" w:rsidP="00823E24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  <w:r>
        <w:rPr>
          <w:rFonts w:ascii="Calibri" w:eastAsia="Times New Roman" w:hAnsi="Calibri" w:cs="Calibri"/>
          <w:snapToGrid w:val="0"/>
          <w:szCs w:val="20"/>
        </w:rPr>
        <w:t xml:space="preserve">Contracts </w:t>
      </w:r>
      <w:r w:rsidR="00773A63">
        <w:rPr>
          <w:rFonts w:ascii="Calibri" w:eastAsia="Times New Roman" w:hAnsi="Calibri" w:cs="Calibri"/>
          <w:snapToGrid w:val="0"/>
          <w:szCs w:val="20"/>
        </w:rPr>
        <w:t>Manager</w:t>
      </w:r>
    </w:p>
    <w:p w:rsidR="005C719C" w:rsidRDefault="005C719C" w:rsidP="00823E24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szCs w:val="20"/>
        </w:rPr>
      </w:pPr>
      <w:r>
        <w:rPr>
          <w:rFonts w:ascii="Calibri" w:eastAsia="Times New Roman" w:hAnsi="Calibri" w:cs="Calibri"/>
          <w:snapToGrid w:val="0"/>
          <w:szCs w:val="20"/>
        </w:rPr>
        <w:t>01946 59303</w:t>
      </w:r>
      <w:r w:rsidR="0089089A">
        <w:rPr>
          <w:rFonts w:ascii="Calibri" w:eastAsia="Times New Roman" w:hAnsi="Calibri" w:cs="Calibri"/>
          <w:snapToGrid w:val="0"/>
          <w:szCs w:val="20"/>
        </w:rPr>
        <w:t>7</w:t>
      </w:r>
    </w:p>
    <w:p w:rsidR="00DA1F02" w:rsidRPr="00DA1F02" w:rsidRDefault="00654A9A" w:rsidP="002323A7">
      <w:pPr>
        <w:widowControl w:val="0"/>
        <w:spacing w:after="0"/>
        <w:jc w:val="both"/>
        <w:rPr>
          <w:rFonts w:ascii="Calibri" w:eastAsia="Times New Roman" w:hAnsi="Calibri" w:cs="Calibri"/>
          <w:snapToGrid w:val="0"/>
          <w:color w:val="0000FF" w:themeColor="hyperlink"/>
          <w:szCs w:val="20"/>
          <w:u w:val="single"/>
        </w:rPr>
      </w:pPr>
      <w:hyperlink r:id="rId9" w:history="1">
        <w:r w:rsidR="00DA1F02" w:rsidRPr="00075CCC">
          <w:rPr>
            <w:rStyle w:val="Hyperlink"/>
            <w:rFonts w:ascii="Calibri" w:eastAsia="Times New Roman" w:hAnsi="Calibri" w:cs="Calibri"/>
            <w:snapToGrid w:val="0"/>
            <w:szCs w:val="20"/>
          </w:rPr>
          <w:t>OpenSpaces@copeland.gov.uk</w:t>
        </w:r>
      </w:hyperlink>
    </w:p>
    <w:p w:rsidR="00392940" w:rsidRDefault="00392940" w:rsidP="00E67074">
      <w:pPr>
        <w:jc w:val="both"/>
      </w:pPr>
    </w:p>
    <w:p w:rsidR="00392940" w:rsidRDefault="00392940" w:rsidP="00E67074">
      <w:pPr>
        <w:jc w:val="both"/>
      </w:pPr>
    </w:p>
    <w:sectPr w:rsidR="00392940" w:rsidSect="0004049E">
      <w:headerReference w:type="default" r:id="rId10"/>
      <w:footerReference w:type="default" r:id="rId11"/>
      <w:pgSz w:w="11906" w:h="16838" w:code="9"/>
      <w:pgMar w:top="1134" w:right="907" w:bottom="1134" w:left="90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3E24" w:rsidRDefault="00823E24" w:rsidP="0074558A">
      <w:pPr>
        <w:spacing w:after="0"/>
      </w:pPr>
      <w:r>
        <w:separator/>
      </w:r>
    </w:p>
  </w:endnote>
  <w:endnote w:type="continuationSeparator" w:id="0">
    <w:p w:rsidR="00823E24" w:rsidRDefault="00823E24" w:rsidP="0074558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Rounded Medium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0B" w:csb1="00000000"/>
  </w:font>
  <w:font w:name="Gotham Rounded Book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0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58A" w:rsidRDefault="00A46C33">
    <w:pPr>
      <w:pStyle w:val="Footer"/>
    </w:pPr>
    <w:r>
      <w:rPr>
        <w:noProof/>
        <w:lang w:eastAsia="en-GB"/>
      </w:rPr>
      <w:drawing>
        <wp:anchor distT="0" distB="0" distL="114300" distR="114300" simplePos="0" relativeHeight="251663360" behindDoc="1" locked="0" layoutInCell="1" allowOverlap="1" wp14:anchorId="4AB4FB59" wp14:editId="1C1B5DFA">
          <wp:simplePos x="0" y="0"/>
          <wp:positionH relativeFrom="page">
            <wp:align>left</wp:align>
          </wp:positionH>
          <wp:positionV relativeFrom="paragraph">
            <wp:posOffset>-946997</wp:posOffset>
          </wp:positionV>
          <wp:extent cx="7771863" cy="1580515"/>
          <wp:effectExtent l="0" t="0" r="635" b="635"/>
          <wp:wrapNone/>
          <wp:docPr id="4" name="Picture 4" descr="C:\Documents and Settings\odivoux\Local Settings\Temporary Internet Files\Content.Word\3564 Stationary 2011 for Print_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Documents and Settings\odivoux\Local Settings\Temporary Internet Files\Content.Word\3564 Stationary 2011 for Print_Foot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863" cy="15805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3E24" w:rsidRDefault="00823E24" w:rsidP="0074558A">
      <w:pPr>
        <w:spacing w:after="0"/>
      </w:pPr>
      <w:r>
        <w:separator/>
      </w:r>
    </w:p>
  </w:footnote>
  <w:footnote w:type="continuationSeparator" w:id="0">
    <w:p w:rsidR="00823E24" w:rsidRDefault="00823E24" w:rsidP="0074558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58A" w:rsidRDefault="00A709E0" w:rsidP="00C0414B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5AA46CE9" wp14:editId="70F30115">
          <wp:simplePos x="0" y="0"/>
          <wp:positionH relativeFrom="column">
            <wp:posOffset>-260350</wp:posOffset>
          </wp:positionH>
          <wp:positionV relativeFrom="paragraph">
            <wp:posOffset>-118110</wp:posOffset>
          </wp:positionV>
          <wp:extent cx="2799715" cy="1295400"/>
          <wp:effectExtent l="0" t="0" r="635" b="0"/>
          <wp:wrapTopAndBottom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NG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99715" cy="1295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FF64339" wp14:editId="057DB901">
              <wp:simplePos x="0" y="0"/>
              <wp:positionH relativeFrom="column">
                <wp:posOffset>2527088</wp:posOffset>
              </wp:positionH>
              <wp:positionV relativeFrom="paragraph">
                <wp:posOffset>109008</wp:posOffset>
              </wp:positionV>
              <wp:extent cx="2091267" cy="752475"/>
              <wp:effectExtent l="0" t="0" r="23495" b="2857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1267" cy="7524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0" cmpd="sng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  <a:effectLst>
                        <a:glow>
                          <a:schemeClr val="accent1">
                            <a:alpha val="40000"/>
                          </a:schemeClr>
                        </a:glow>
                        <a:reflection endPos="0" dir="5400000" sy="-100000" algn="bl" rotWithShape="0"/>
                      </a:effectLst>
                    </wps:spPr>
                    <wps:txbx>
                      <w:txbxContent>
                        <w:p w:rsidR="0074558A" w:rsidRPr="00A709E0" w:rsidRDefault="0074558A" w:rsidP="00B340EB">
                          <w:pPr>
                            <w:pStyle w:val="NoSpacing"/>
                            <w:rPr>
                              <w:rFonts w:ascii="Gotham Rounded Medium" w:hAnsi="Gotham Rounded Medium"/>
                              <w:b/>
                              <w:color w:val="002060"/>
                            </w:rPr>
                          </w:pPr>
                          <w:r w:rsidRPr="00A709E0">
                            <w:rPr>
                              <w:rFonts w:ascii="Gotham Rounded Medium" w:hAnsi="Gotham Rounded Medium"/>
                              <w:b/>
                              <w:color w:val="002060"/>
                            </w:rPr>
                            <w:t>Copeland Borough Council</w:t>
                          </w:r>
                        </w:p>
                        <w:p w:rsidR="0074558A" w:rsidRPr="00A709E0" w:rsidRDefault="007B4333" w:rsidP="00B340EB">
                          <w:pPr>
                            <w:pStyle w:val="NoSpacing"/>
                            <w:rPr>
                              <w:rFonts w:ascii="Gotham Rounded Book" w:hAnsi="Gotham Rounded Book"/>
                              <w:color w:val="002060"/>
                            </w:rPr>
                          </w:pPr>
                          <w:r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>Whitehaven Commercial Park</w:t>
                          </w:r>
                          <w:r w:rsidR="0074558A"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>,</w:t>
                          </w:r>
                        </w:p>
                        <w:p w:rsidR="0074558A" w:rsidRPr="00A709E0" w:rsidRDefault="007B4333" w:rsidP="00B340EB">
                          <w:pPr>
                            <w:pStyle w:val="NoSpacing"/>
                            <w:rPr>
                              <w:rFonts w:ascii="Gotham Rounded Book" w:hAnsi="Gotham Rounded Book"/>
                              <w:color w:val="002060"/>
                            </w:rPr>
                          </w:pPr>
                          <w:r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 xml:space="preserve">Moresby Parks, </w:t>
                          </w:r>
                          <w:r w:rsidR="0074558A"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>Whitehaven,</w:t>
                          </w:r>
                        </w:p>
                        <w:p w:rsidR="0074558A" w:rsidRPr="00A709E0" w:rsidRDefault="0074558A" w:rsidP="00B340EB">
                          <w:pPr>
                            <w:pStyle w:val="NoSpacing"/>
                            <w:rPr>
                              <w:rFonts w:ascii="Gotham Rounded Book" w:hAnsi="Gotham Rounded Book"/>
                              <w:color w:val="002060"/>
                            </w:rPr>
                          </w:pPr>
                          <w:r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 xml:space="preserve">Cumbria CA28 </w:t>
                          </w:r>
                          <w:r w:rsidR="007B4333"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>8YD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F6433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9pt;margin-top:8.6pt;width:164.65pt;height:5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" fillcolor="white [3212]" strokecolor="white [3212]" strokeweight="0">
              <v:textbox>
                <w:txbxContent>
                  <w:p w:rsidR="0074558A" w:rsidRPr="00A709E0" w:rsidRDefault="0074558A" w:rsidP="00B340EB">
                    <w:pPr>
                      <w:pStyle w:val="NoSpacing"/>
                      <w:rPr>
                        <w:rFonts w:ascii="Gotham Rounded Medium" w:hAnsi="Gotham Rounded Medium"/>
                        <w:b/>
                        <w:color w:val="002060"/>
                      </w:rPr>
                    </w:pPr>
                    <w:r w:rsidRPr="00A709E0">
                      <w:rPr>
                        <w:rFonts w:ascii="Gotham Rounded Medium" w:hAnsi="Gotham Rounded Medium"/>
                        <w:b/>
                        <w:color w:val="002060"/>
                      </w:rPr>
                      <w:t>Copeland Borough Council</w:t>
                    </w:r>
                  </w:p>
                  <w:p w:rsidR="0074558A" w:rsidRPr="00A709E0" w:rsidRDefault="007B4333" w:rsidP="00B340EB">
                    <w:pPr>
                      <w:pStyle w:val="NoSpacing"/>
                      <w:rPr>
                        <w:rFonts w:ascii="Gotham Rounded Book" w:hAnsi="Gotham Rounded Book"/>
                        <w:color w:val="002060"/>
                      </w:rPr>
                    </w:pPr>
                    <w:r w:rsidRPr="00A709E0">
                      <w:rPr>
                        <w:rFonts w:ascii="Gotham Rounded Book" w:hAnsi="Gotham Rounded Book"/>
                        <w:color w:val="002060"/>
                      </w:rPr>
                      <w:t>Whitehaven Commercial Park</w:t>
                    </w:r>
                    <w:r w:rsidR="0074558A" w:rsidRPr="00A709E0">
                      <w:rPr>
                        <w:rFonts w:ascii="Gotham Rounded Book" w:hAnsi="Gotham Rounded Book"/>
                        <w:color w:val="002060"/>
                      </w:rPr>
                      <w:t>,</w:t>
                    </w:r>
                  </w:p>
                  <w:p w:rsidR="0074558A" w:rsidRPr="00A709E0" w:rsidRDefault="007B4333" w:rsidP="00B340EB">
                    <w:pPr>
                      <w:pStyle w:val="NoSpacing"/>
                      <w:rPr>
                        <w:rFonts w:ascii="Gotham Rounded Book" w:hAnsi="Gotham Rounded Book"/>
                        <w:color w:val="002060"/>
                      </w:rPr>
                    </w:pPr>
                    <w:r w:rsidRPr="00A709E0">
                      <w:rPr>
                        <w:rFonts w:ascii="Gotham Rounded Book" w:hAnsi="Gotham Rounded Book"/>
                        <w:color w:val="002060"/>
                      </w:rPr>
                      <w:t xml:space="preserve">Moresby Parks, </w:t>
                    </w:r>
                    <w:r w:rsidR="0074558A" w:rsidRPr="00A709E0">
                      <w:rPr>
                        <w:rFonts w:ascii="Gotham Rounded Book" w:hAnsi="Gotham Rounded Book"/>
                        <w:color w:val="002060"/>
                      </w:rPr>
                      <w:t>Whitehaven,</w:t>
                    </w:r>
                  </w:p>
                  <w:p w:rsidR="0074558A" w:rsidRPr="00A709E0" w:rsidRDefault="0074558A" w:rsidP="00B340EB">
                    <w:pPr>
                      <w:pStyle w:val="NoSpacing"/>
                      <w:rPr>
                        <w:rFonts w:ascii="Gotham Rounded Book" w:hAnsi="Gotham Rounded Book"/>
                        <w:color w:val="002060"/>
                      </w:rPr>
                    </w:pPr>
                    <w:r w:rsidRPr="00A709E0">
                      <w:rPr>
                        <w:rFonts w:ascii="Gotham Rounded Book" w:hAnsi="Gotham Rounded Book"/>
                        <w:color w:val="002060"/>
                      </w:rPr>
                      <w:t xml:space="preserve">Cumbria CA28 </w:t>
                    </w:r>
                    <w:r w:rsidR="007B4333" w:rsidRPr="00A709E0">
                      <w:rPr>
                        <w:rFonts w:ascii="Gotham Rounded Book" w:hAnsi="Gotham Rounded Book"/>
                        <w:color w:val="002060"/>
                      </w:rPr>
                      <w:t>8YD</w:t>
                    </w:r>
                  </w:p>
                </w:txbxContent>
              </v:textbox>
            </v:shape>
          </w:pict>
        </mc:Fallback>
      </mc:AlternateContent>
    </w:r>
    <w:r w:rsidR="00C0414B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32EFFEE" wp14:editId="7D1D1982">
              <wp:simplePos x="0" y="0"/>
              <wp:positionH relativeFrom="column">
                <wp:posOffset>4719743</wp:posOffset>
              </wp:positionH>
              <wp:positionV relativeFrom="paragraph">
                <wp:posOffset>125942</wp:posOffset>
              </wp:positionV>
              <wp:extent cx="2099733" cy="1403985"/>
              <wp:effectExtent l="0" t="0" r="15240" b="2032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9733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176F9" w:rsidRPr="00A709E0" w:rsidRDefault="00EB022A" w:rsidP="006176F9">
                          <w:pPr>
                            <w:pStyle w:val="NoSpacing"/>
                            <w:rPr>
                              <w:rFonts w:ascii="Gotham Rounded Book" w:hAnsi="Gotham Rounded Book"/>
                              <w:color w:val="002060"/>
                            </w:rPr>
                          </w:pPr>
                          <w:r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>T</w:t>
                          </w:r>
                          <w:r w:rsidR="006176F9"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>el:</w:t>
                          </w:r>
                          <w:r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ab/>
                          </w:r>
                          <w:r w:rsidR="006176F9"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>01946 59</w:t>
                          </w:r>
                          <w:r w:rsidR="00120B27"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 xml:space="preserve"> </w:t>
                          </w:r>
                          <w:r w:rsidR="006176F9"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>8300</w:t>
                          </w:r>
                        </w:p>
                        <w:p w:rsidR="006176F9" w:rsidRPr="00A709E0" w:rsidRDefault="00EB022A" w:rsidP="006176F9">
                          <w:pPr>
                            <w:pStyle w:val="NoSpacing"/>
                            <w:rPr>
                              <w:rFonts w:ascii="Gotham Rounded Book" w:hAnsi="Gotham Rounded Book"/>
                              <w:color w:val="002060"/>
                            </w:rPr>
                          </w:pPr>
                          <w:r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>F</w:t>
                          </w:r>
                          <w:r w:rsidR="006176F9"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>ax:</w:t>
                          </w:r>
                          <w:r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ab/>
                          </w:r>
                          <w:r w:rsidR="006176F9"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 xml:space="preserve">01946 59 </w:t>
                          </w:r>
                          <w:r w:rsidR="00C0414B"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>2525</w:t>
                          </w:r>
                        </w:p>
                        <w:p w:rsidR="006176F9" w:rsidRPr="00A709E0" w:rsidRDefault="00EB022A" w:rsidP="006176F9">
                          <w:pPr>
                            <w:pStyle w:val="NoSpacing"/>
                            <w:rPr>
                              <w:rFonts w:ascii="Gotham Rounded Book" w:hAnsi="Gotham Rounded Book"/>
                              <w:color w:val="002060"/>
                            </w:rPr>
                          </w:pPr>
                          <w:r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>E</w:t>
                          </w:r>
                          <w:r w:rsidR="006176F9"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>mail:</w:t>
                          </w:r>
                          <w:r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ab/>
                          </w:r>
                          <w:r w:rsidR="006176F9"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>info@copeland.gov.uk</w:t>
                          </w:r>
                        </w:p>
                        <w:p w:rsidR="006176F9" w:rsidRPr="00A709E0" w:rsidRDefault="00EB022A" w:rsidP="006176F9">
                          <w:pPr>
                            <w:pStyle w:val="NoSpacing"/>
                            <w:rPr>
                              <w:rFonts w:ascii="Gotham Rounded Book" w:hAnsi="Gotham Rounded Book"/>
                              <w:color w:val="002060"/>
                            </w:rPr>
                          </w:pPr>
                          <w:r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>W</w:t>
                          </w:r>
                          <w:r w:rsidR="006176F9"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>eb:</w:t>
                          </w:r>
                          <w:r w:rsidRPr="00A709E0">
                            <w:rPr>
                              <w:rFonts w:ascii="Gotham Rounded Medium" w:hAnsi="Gotham Rounded Medium"/>
                              <w:color w:val="002060"/>
                            </w:rPr>
                            <w:tab/>
                          </w:r>
                          <w:r w:rsidR="006176F9" w:rsidRPr="00A709E0">
                            <w:rPr>
                              <w:rFonts w:ascii="Gotham Rounded Book" w:hAnsi="Gotham Rounded Book"/>
                              <w:color w:val="002060"/>
                            </w:rPr>
                            <w:t>www.copeland.gov.uk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432EFFEE" id="_x0000_s1027" type="#_x0000_t202" style="position:absolute;margin-left:371.65pt;margin-top:9.9pt;width:165.35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" strokecolor="white [3212]">
              <v:textbox style="mso-fit-shape-to-text:t">
                <w:txbxContent>
                  <w:p w:rsidR="006176F9" w:rsidRPr="00A709E0" w:rsidRDefault="00EB022A" w:rsidP="006176F9">
                    <w:pPr>
                      <w:pStyle w:val="NoSpacing"/>
                      <w:rPr>
                        <w:rFonts w:ascii="Gotham Rounded Book" w:hAnsi="Gotham Rounded Book"/>
                        <w:color w:val="002060"/>
                      </w:rPr>
                    </w:pPr>
                    <w:r w:rsidRPr="00A709E0">
                      <w:rPr>
                        <w:rFonts w:ascii="Gotham Rounded Medium" w:hAnsi="Gotham Rounded Medium"/>
                        <w:color w:val="002060"/>
                      </w:rPr>
                      <w:t>T</w:t>
                    </w:r>
                    <w:r w:rsidR="006176F9" w:rsidRPr="00A709E0">
                      <w:rPr>
                        <w:rFonts w:ascii="Gotham Rounded Medium" w:hAnsi="Gotham Rounded Medium"/>
                        <w:color w:val="002060"/>
                      </w:rPr>
                      <w:t>el:</w:t>
                    </w:r>
                    <w:r w:rsidRPr="00A709E0">
                      <w:rPr>
                        <w:rFonts w:ascii="Gotham Rounded Medium" w:hAnsi="Gotham Rounded Medium"/>
                        <w:color w:val="002060"/>
                      </w:rPr>
                      <w:tab/>
                    </w:r>
                    <w:r w:rsidR="006176F9" w:rsidRPr="00A709E0">
                      <w:rPr>
                        <w:rFonts w:ascii="Gotham Rounded Book" w:hAnsi="Gotham Rounded Book"/>
                        <w:color w:val="002060"/>
                      </w:rPr>
                      <w:t>01946 59</w:t>
                    </w:r>
                    <w:r w:rsidR="00120B27" w:rsidRPr="00A709E0">
                      <w:rPr>
                        <w:rFonts w:ascii="Gotham Rounded Book" w:hAnsi="Gotham Rounded Book"/>
                        <w:color w:val="002060"/>
                      </w:rPr>
                      <w:t xml:space="preserve"> </w:t>
                    </w:r>
                    <w:r w:rsidR="006176F9" w:rsidRPr="00A709E0">
                      <w:rPr>
                        <w:rFonts w:ascii="Gotham Rounded Book" w:hAnsi="Gotham Rounded Book"/>
                        <w:color w:val="002060"/>
                      </w:rPr>
                      <w:t>8300</w:t>
                    </w:r>
                  </w:p>
                  <w:p w:rsidR="006176F9" w:rsidRPr="00A709E0" w:rsidRDefault="00EB022A" w:rsidP="006176F9">
                    <w:pPr>
                      <w:pStyle w:val="NoSpacing"/>
                      <w:rPr>
                        <w:rFonts w:ascii="Gotham Rounded Book" w:hAnsi="Gotham Rounded Book"/>
                        <w:color w:val="002060"/>
                      </w:rPr>
                    </w:pPr>
                    <w:r w:rsidRPr="00A709E0">
                      <w:rPr>
                        <w:rFonts w:ascii="Gotham Rounded Medium" w:hAnsi="Gotham Rounded Medium"/>
                        <w:color w:val="002060"/>
                      </w:rPr>
                      <w:t>F</w:t>
                    </w:r>
                    <w:r w:rsidR="006176F9" w:rsidRPr="00A709E0">
                      <w:rPr>
                        <w:rFonts w:ascii="Gotham Rounded Medium" w:hAnsi="Gotham Rounded Medium"/>
                        <w:color w:val="002060"/>
                      </w:rPr>
                      <w:t>ax:</w:t>
                    </w:r>
                    <w:r w:rsidRPr="00A709E0">
                      <w:rPr>
                        <w:rFonts w:ascii="Gotham Rounded Medium" w:hAnsi="Gotham Rounded Medium"/>
                        <w:color w:val="002060"/>
                      </w:rPr>
                      <w:tab/>
                    </w:r>
                    <w:r w:rsidR="006176F9" w:rsidRPr="00A709E0">
                      <w:rPr>
                        <w:rFonts w:ascii="Gotham Rounded Book" w:hAnsi="Gotham Rounded Book"/>
                        <w:color w:val="002060"/>
                      </w:rPr>
                      <w:t xml:space="preserve">01946 59 </w:t>
                    </w:r>
                    <w:r w:rsidR="00C0414B" w:rsidRPr="00A709E0">
                      <w:rPr>
                        <w:rFonts w:ascii="Gotham Rounded Book" w:hAnsi="Gotham Rounded Book"/>
                        <w:color w:val="002060"/>
                      </w:rPr>
                      <w:t>2525</w:t>
                    </w:r>
                  </w:p>
                  <w:p w:rsidR="006176F9" w:rsidRPr="00A709E0" w:rsidRDefault="00EB022A" w:rsidP="006176F9">
                    <w:pPr>
                      <w:pStyle w:val="NoSpacing"/>
                      <w:rPr>
                        <w:rFonts w:ascii="Gotham Rounded Book" w:hAnsi="Gotham Rounded Book"/>
                        <w:color w:val="002060"/>
                      </w:rPr>
                    </w:pPr>
                    <w:r w:rsidRPr="00A709E0">
                      <w:rPr>
                        <w:rFonts w:ascii="Gotham Rounded Medium" w:hAnsi="Gotham Rounded Medium"/>
                        <w:color w:val="002060"/>
                      </w:rPr>
                      <w:t>E</w:t>
                    </w:r>
                    <w:r w:rsidR="006176F9" w:rsidRPr="00A709E0">
                      <w:rPr>
                        <w:rFonts w:ascii="Gotham Rounded Medium" w:hAnsi="Gotham Rounded Medium"/>
                        <w:color w:val="002060"/>
                      </w:rPr>
                      <w:t>mail:</w:t>
                    </w:r>
                    <w:r w:rsidRPr="00A709E0">
                      <w:rPr>
                        <w:rFonts w:ascii="Gotham Rounded Medium" w:hAnsi="Gotham Rounded Medium"/>
                        <w:color w:val="002060"/>
                      </w:rPr>
                      <w:tab/>
                    </w:r>
                    <w:r w:rsidR="006176F9" w:rsidRPr="00A709E0">
                      <w:rPr>
                        <w:rFonts w:ascii="Gotham Rounded Book" w:hAnsi="Gotham Rounded Book"/>
                        <w:color w:val="002060"/>
                      </w:rPr>
                      <w:t>info@copeland.gov.uk</w:t>
                    </w:r>
                  </w:p>
                  <w:p w:rsidR="006176F9" w:rsidRPr="00A709E0" w:rsidRDefault="00EB022A" w:rsidP="006176F9">
                    <w:pPr>
                      <w:pStyle w:val="NoSpacing"/>
                      <w:rPr>
                        <w:rFonts w:ascii="Gotham Rounded Book" w:hAnsi="Gotham Rounded Book"/>
                        <w:color w:val="002060"/>
                      </w:rPr>
                    </w:pPr>
                    <w:r w:rsidRPr="00A709E0">
                      <w:rPr>
                        <w:rFonts w:ascii="Gotham Rounded Medium" w:hAnsi="Gotham Rounded Medium"/>
                        <w:color w:val="002060"/>
                      </w:rPr>
                      <w:t>W</w:t>
                    </w:r>
                    <w:r w:rsidR="006176F9" w:rsidRPr="00A709E0">
                      <w:rPr>
                        <w:rFonts w:ascii="Gotham Rounded Medium" w:hAnsi="Gotham Rounded Medium"/>
                        <w:color w:val="002060"/>
                      </w:rPr>
                      <w:t>eb:</w:t>
                    </w:r>
                    <w:r w:rsidRPr="00A709E0">
                      <w:rPr>
                        <w:rFonts w:ascii="Gotham Rounded Medium" w:hAnsi="Gotham Rounded Medium"/>
                        <w:color w:val="002060"/>
                      </w:rPr>
                      <w:tab/>
                    </w:r>
                    <w:r w:rsidR="006176F9" w:rsidRPr="00A709E0">
                      <w:rPr>
                        <w:rFonts w:ascii="Gotham Rounded Book" w:hAnsi="Gotham Rounded Book"/>
                        <w:color w:val="002060"/>
                      </w:rPr>
                      <w:t>www.copeland.gov.uk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57F5D"/>
    <w:multiLevelType w:val="hybridMultilevel"/>
    <w:tmpl w:val="F5EC1B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AC6C5C"/>
    <w:multiLevelType w:val="hybridMultilevel"/>
    <w:tmpl w:val="A816CE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D107BD"/>
    <w:multiLevelType w:val="hybridMultilevel"/>
    <w:tmpl w:val="3DBA81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313DFB"/>
    <w:multiLevelType w:val="hybridMultilevel"/>
    <w:tmpl w:val="A4420C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056667"/>
    <w:multiLevelType w:val="hybridMultilevel"/>
    <w:tmpl w:val="711468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706CB7"/>
    <w:multiLevelType w:val="hybridMultilevel"/>
    <w:tmpl w:val="3DC05CF6"/>
    <w:lvl w:ilvl="0" w:tplc="58E49A3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C12058"/>
    <w:multiLevelType w:val="hybridMultilevel"/>
    <w:tmpl w:val="B0DC5A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8217DE"/>
    <w:multiLevelType w:val="hybridMultilevel"/>
    <w:tmpl w:val="360E2C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B0999"/>
    <w:multiLevelType w:val="hybridMultilevel"/>
    <w:tmpl w:val="4CB88C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8"/>
  </w:num>
  <w:num w:numId="6">
    <w:abstractNumId w:val="6"/>
  </w:num>
  <w:num w:numId="7">
    <w:abstractNumId w:val="3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evenAndOddHeaders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E24"/>
    <w:rsid w:val="0000190E"/>
    <w:rsid w:val="0004049E"/>
    <w:rsid w:val="00053500"/>
    <w:rsid w:val="000552E6"/>
    <w:rsid w:val="00061AC3"/>
    <w:rsid w:val="00077AF3"/>
    <w:rsid w:val="000B6BA4"/>
    <w:rsid w:val="000F23F5"/>
    <w:rsid w:val="00120B27"/>
    <w:rsid w:val="0012563D"/>
    <w:rsid w:val="001260C4"/>
    <w:rsid w:val="001610FC"/>
    <w:rsid w:val="00165511"/>
    <w:rsid w:val="0017107E"/>
    <w:rsid w:val="0018131F"/>
    <w:rsid w:val="001F35C5"/>
    <w:rsid w:val="00217BC4"/>
    <w:rsid w:val="0022588E"/>
    <w:rsid w:val="002323A7"/>
    <w:rsid w:val="0024621D"/>
    <w:rsid w:val="00263945"/>
    <w:rsid w:val="002B23B8"/>
    <w:rsid w:val="002C01FC"/>
    <w:rsid w:val="002C6F9A"/>
    <w:rsid w:val="003051EF"/>
    <w:rsid w:val="003068A8"/>
    <w:rsid w:val="00326C64"/>
    <w:rsid w:val="003448F0"/>
    <w:rsid w:val="00360F9D"/>
    <w:rsid w:val="00370A64"/>
    <w:rsid w:val="00370B06"/>
    <w:rsid w:val="003810B5"/>
    <w:rsid w:val="00392940"/>
    <w:rsid w:val="003B6D49"/>
    <w:rsid w:val="003F3D7F"/>
    <w:rsid w:val="00430EAE"/>
    <w:rsid w:val="004B02DF"/>
    <w:rsid w:val="004C1DA0"/>
    <w:rsid w:val="004E7F01"/>
    <w:rsid w:val="0051495F"/>
    <w:rsid w:val="00550AAD"/>
    <w:rsid w:val="005578BE"/>
    <w:rsid w:val="005A6ACC"/>
    <w:rsid w:val="005C719C"/>
    <w:rsid w:val="006176F9"/>
    <w:rsid w:val="006349F7"/>
    <w:rsid w:val="00654A9A"/>
    <w:rsid w:val="006623B5"/>
    <w:rsid w:val="00666CE2"/>
    <w:rsid w:val="00671962"/>
    <w:rsid w:val="006B12D9"/>
    <w:rsid w:val="006B78FA"/>
    <w:rsid w:val="006C5642"/>
    <w:rsid w:val="006E10F6"/>
    <w:rsid w:val="0070603B"/>
    <w:rsid w:val="007060DC"/>
    <w:rsid w:val="00731988"/>
    <w:rsid w:val="00736E15"/>
    <w:rsid w:val="0074558A"/>
    <w:rsid w:val="00773A63"/>
    <w:rsid w:val="007B1BDB"/>
    <w:rsid w:val="007B4333"/>
    <w:rsid w:val="007D73B5"/>
    <w:rsid w:val="00806DF3"/>
    <w:rsid w:val="00823E24"/>
    <w:rsid w:val="008716D5"/>
    <w:rsid w:val="0087265F"/>
    <w:rsid w:val="00873762"/>
    <w:rsid w:val="0089089A"/>
    <w:rsid w:val="00896D74"/>
    <w:rsid w:val="008B74D1"/>
    <w:rsid w:val="008C0A84"/>
    <w:rsid w:val="00903372"/>
    <w:rsid w:val="00925FA8"/>
    <w:rsid w:val="00945AD2"/>
    <w:rsid w:val="0097232D"/>
    <w:rsid w:val="0099733E"/>
    <w:rsid w:val="009B1C51"/>
    <w:rsid w:val="009D0788"/>
    <w:rsid w:val="009E66D6"/>
    <w:rsid w:val="00A01F49"/>
    <w:rsid w:val="00A279FC"/>
    <w:rsid w:val="00A376EC"/>
    <w:rsid w:val="00A46C33"/>
    <w:rsid w:val="00A57117"/>
    <w:rsid w:val="00A709E0"/>
    <w:rsid w:val="00AF1D62"/>
    <w:rsid w:val="00B071BC"/>
    <w:rsid w:val="00B12E42"/>
    <w:rsid w:val="00B234A7"/>
    <w:rsid w:val="00B340EB"/>
    <w:rsid w:val="00BB7D12"/>
    <w:rsid w:val="00BE0E29"/>
    <w:rsid w:val="00BE1FC0"/>
    <w:rsid w:val="00C0414B"/>
    <w:rsid w:val="00C45E63"/>
    <w:rsid w:val="00C46FBC"/>
    <w:rsid w:val="00C62BA6"/>
    <w:rsid w:val="00C722D5"/>
    <w:rsid w:val="00C90856"/>
    <w:rsid w:val="00CA7A26"/>
    <w:rsid w:val="00CC2A59"/>
    <w:rsid w:val="00CF4A99"/>
    <w:rsid w:val="00D05C27"/>
    <w:rsid w:val="00D231E5"/>
    <w:rsid w:val="00D44085"/>
    <w:rsid w:val="00D568AB"/>
    <w:rsid w:val="00D6310C"/>
    <w:rsid w:val="00DA1F02"/>
    <w:rsid w:val="00DB054D"/>
    <w:rsid w:val="00DB245B"/>
    <w:rsid w:val="00DC33A0"/>
    <w:rsid w:val="00DC68FC"/>
    <w:rsid w:val="00DE77AA"/>
    <w:rsid w:val="00E027C7"/>
    <w:rsid w:val="00E24BE9"/>
    <w:rsid w:val="00E50398"/>
    <w:rsid w:val="00E67074"/>
    <w:rsid w:val="00E8451B"/>
    <w:rsid w:val="00EB022A"/>
    <w:rsid w:val="00EB269C"/>
    <w:rsid w:val="00ED565E"/>
    <w:rsid w:val="00EE4BCC"/>
    <w:rsid w:val="00EE599E"/>
    <w:rsid w:val="00F251BB"/>
    <w:rsid w:val="00F55918"/>
    <w:rsid w:val="00F62CEA"/>
    <w:rsid w:val="00F73D89"/>
    <w:rsid w:val="00F95E4E"/>
    <w:rsid w:val="00FC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."/>
  <w:listSeparator w:val=","/>
  <w14:docId w14:val="37F2C1E0"/>
  <w15:docId w15:val="{2509FF34-FB95-4A87-8052-583D48227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09E0"/>
    <w:pPr>
      <w:spacing w:after="120" w:line="240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40E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40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40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340E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340E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340E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558A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74558A"/>
  </w:style>
  <w:style w:type="paragraph" w:styleId="Footer">
    <w:name w:val="footer"/>
    <w:basedOn w:val="Normal"/>
    <w:link w:val="FooterChar"/>
    <w:uiPriority w:val="99"/>
    <w:unhideWhenUsed/>
    <w:rsid w:val="0074558A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4558A"/>
  </w:style>
  <w:style w:type="paragraph" w:styleId="BalloonText">
    <w:name w:val="Balloon Text"/>
    <w:basedOn w:val="Normal"/>
    <w:link w:val="BalloonTextChar"/>
    <w:uiPriority w:val="99"/>
    <w:semiHidden/>
    <w:unhideWhenUsed/>
    <w:rsid w:val="0074558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58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66CE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340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340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340E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B340E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B340E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B340E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unhideWhenUsed/>
    <w:rsid w:val="006176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E1FC0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10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79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OpenSpaces@copeland.gov.u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bell\Documents\Custom%20Office%20Templates\Moresby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1FF8CD-8B0D-4D36-8D42-20A34E240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Moresby Letterhead</Template>
  <TotalTime>14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abell</dc:creator>
  <cp:lastModifiedBy>Anne Bell</cp:lastModifiedBy>
  <cp:revision>4</cp:revision>
  <cp:lastPrinted>2018-04-13T08:17:00Z</cp:lastPrinted>
  <dcterms:created xsi:type="dcterms:W3CDTF">2020-07-16T12:09:00Z</dcterms:created>
  <dcterms:modified xsi:type="dcterms:W3CDTF">2020-07-17T09:57:00Z</dcterms:modified>
</cp:coreProperties>
</file>